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rutnt"/>
        <w:tblW w:w="0" w:type="auto"/>
        <w:tblLayout w:type="fixed"/>
        <w:tblCellMar>
          <w:left w:w="57" w:type="dxa"/>
          <w:right w:w="57" w:type="dxa"/>
        </w:tblCellMar>
        <w:tblLook w:val="0600" w:firstRow="0" w:lastRow="0" w:firstColumn="0" w:lastColumn="0" w:noHBand="1" w:noVBand="1"/>
      </w:tblPr>
      <w:tblGrid>
        <w:gridCol w:w="142"/>
        <w:gridCol w:w="8920"/>
      </w:tblGrid>
      <w:tr w:rsidR="008D66C7" w14:paraId="77C4637F" w14:textId="77777777" w:rsidTr="001E133B">
        <w:tc>
          <w:tcPr>
            <w:tcW w:w="142" w:type="dxa"/>
            <w:tcBorders>
              <w:top w:val="nil"/>
              <w:left w:val="nil"/>
              <w:bottom w:val="single" w:sz="12" w:space="0" w:color="A73202" w:themeColor="accent1" w:themeShade="BF"/>
              <w:right w:val="nil"/>
            </w:tcBorders>
            <w:shd w:val="clear" w:color="auto" w:fill="A73202" w:themeFill="accent1" w:themeFillShade="BF"/>
          </w:tcPr>
          <w:p w14:paraId="4EF88155" w14:textId="77777777" w:rsidR="008D66C7" w:rsidRDefault="008D66C7" w:rsidP="001E133B">
            <w:pPr>
              <w:rPr>
                <w:b/>
                <w:bCs/>
              </w:rPr>
            </w:pPr>
            <w:bookmarkStart w:id="0" w:name="OLE_LINK1"/>
          </w:p>
        </w:tc>
        <w:sdt>
          <w:sdtPr>
            <w:rPr>
              <w:rStyle w:val="Rubrik1Char"/>
            </w:rPr>
            <w:alias w:val="Projektförslagets namn"/>
            <w:tag w:val="Projektförslagets namn"/>
            <w:id w:val="1542402718"/>
            <w:placeholder>
              <w:docPart w:val="09C52E2551164B31AAF50FCCEC1E71C5"/>
            </w:placeholder>
            <w:showingPlcHdr/>
          </w:sdtPr>
          <w:sdtEndPr>
            <w:rPr>
              <w:rStyle w:val="Standardstycketeckensnitt"/>
              <w:b/>
              <w:bCs/>
            </w:rPr>
          </w:sdtEndPr>
          <w:sdtContent>
            <w:tc>
              <w:tcPr>
                <w:tcW w:w="8920" w:type="dxa"/>
                <w:tcBorders>
                  <w:top w:val="nil"/>
                  <w:left w:val="nil"/>
                  <w:bottom w:val="single" w:sz="12" w:space="0" w:color="A73202" w:themeColor="accent1" w:themeShade="BF"/>
                  <w:right w:val="nil"/>
                </w:tcBorders>
              </w:tcPr>
              <w:p w14:paraId="2E86785D" w14:textId="77777777" w:rsidR="008D66C7" w:rsidRDefault="00C12483" w:rsidP="00853F09">
                <w:pPr>
                  <w:pStyle w:val="Rubrik1"/>
                  <w:outlineLvl w:val="0"/>
                </w:pPr>
                <w:r w:rsidRPr="00C12483">
                  <w:t>Ange projektförslagets namn</w:t>
                </w:r>
              </w:p>
            </w:tc>
          </w:sdtContent>
        </w:sdt>
      </w:tr>
      <w:bookmarkEnd w:id="0"/>
    </w:tbl>
    <w:p w14:paraId="2533CE91" w14:textId="77777777" w:rsidR="00E605BF" w:rsidRDefault="00E605BF">
      <w:pPr>
        <w:rPr>
          <w:b/>
          <w:bCs/>
        </w:rPr>
      </w:pPr>
    </w:p>
    <w:p w14:paraId="1658AAD8" w14:textId="2A695021" w:rsidR="0021636E" w:rsidRDefault="0021636E">
      <w:pPr>
        <w:rPr>
          <w:b/>
          <w:bCs/>
        </w:rPr>
      </w:pPr>
      <w:r w:rsidRPr="00D038C9">
        <w:rPr>
          <w:b/>
          <w:bCs/>
        </w:rPr>
        <w:t>Kontaktuppgifter</w:t>
      </w:r>
    </w:p>
    <w:p w14:paraId="629ED8AA" w14:textId="2A93FA53" w:rsidR="0097290D" w:rsidRPr="006010F0" w:rsidRDefault="00E605BF" w:rsidP="00E605BF">
      <w:pPr>
        <w:pStyle w:val="Ingetavstnd"/>
      </w:pPr>
      <w:r w:rsidRPr="00E605BF">
        <w:rPr>
          <w:rStyle w:val="Betoning"/>
        </w:rPr>
        <w:t>Företagsnamn:</w:t>
      </w:r>
      <w:r w:rsidRPr="00E605BF">
        <w:rPr>
          <w:rStyle w:val="Betoning"/>
        </w:rPr>
        <w:tab/>
      </w:r>
      <w:sdt>
        <w:sdtPr>
          <w:rPr>
            <w:rStyle w:val="Betoning"/>
          </w:rPr>
          <w:alias w:val="Företagsnamn"/>
          <w:tag w:val="Företagsnamn"/>
          <w:id w:val="1670526566"/>
          <w:placeholder>
            <w:docPart w:val="F2497F9923884E41B3F123414EFD9F84"/>
          </w:placeholder>
          <w:showingPlcHdr/>
        </w:sdtPr>
        <w:sdtEndPr>
          <w:rPr>
            <w:rStyle w:val="Betoning"/>
          </w:rPr>
        </w:sdtEndPr>
        <w:sdtContent>
          <w:r w:rsidRPr="009B00FD">
            <w:rPr>
              <w:rStyle w:val="Platshllartext"/>
              <w:color w:val="000000" w:themeColor="text1"/>
            </w:rPr>
            <w:t>Skriv här…</w:t>
          </w:r>
        </w:sdtContent>
      </w:sdt>
      <w:r>
        <w:rPr>
          <w:rStyle w:val="Betoning"/>
        </w:rPr>
        <w:t xml:space="preserve"> </w:t>
      </w:r>
      <w:r w:rsidRPr="006010F0">
        <w:tab/>
      </w:r>
      <w:r w:rsidRPr="00023F9D">
        <w:rPr>
          <w:rStyle w:val="DoldstdtextChar"/>
        </w:rPr>
        <w:t>Ange företagets namn</w:t>
      </w:r>
    </w:p>
    <w:p w14:paraId="02EAD471" w14:textId="09F712EE" w:rsidR="0097290D" w:rsidRPr="006010F0" w:rsidRDefault="00E605BF" w:rsidP="0097290D">
      <w:pPr>
        <w:pStyle w:val="Ingetavstnd"/>
      </w:pPr>
      <w:r w:rsidRPr="00E605BF">
        <w:rPr>
          <w:rStyle w:val="Betoning"/>
        </w:rPr>
        <w:t>Organisationsnummer:</w:t>
      </w:r>
      <w:r w:rsidRPr="00E605BF">
        <w:rPr>
          <w:rStyle w:val="Betoning"/>
        </w:rPr>
        <w:tab/>
      </w:r>
      <w:sdt>
        <w:sdtPr>
          <w:rPr>
            <w:rStyle w:val="Betoning"/>
            <w:i/>
            <w:iCs w:val="0"/>
            <w:color w:val="007167" w:themeColor="accent3"/>
          </w:rPr>
          <w:alias w:val="orgnummer"/>
          <w:tag w:val="orgnummer"/>
          <w:id w:val="-1444618112"/>
          <w:placeholder>
            <w:docPart w:val="6FC608A47C4044B6B60716DB89410F4E"/>
          </w:placeholder>
          <w:showingPlcHdr/>
        </w:sdtPr>
        <w:sdtEndPr>
          <w:rPr>
            <w:rStyle w:val="Betoning"/>
          </w:rPr>
        </w:sdtEndPr>
        <w:sdtContent>
          <w:r w:rsidRPr="009B00FD">
            <w:rPr>
              <w:rStyle w:val="Platshllartext"/>
              <w:color w:val="000000" w:themeColor="text1"/>
            </w:rPr>
            <w:t>Skriv här…</w:t>
          </w:r>
        </w:sdtContent>
      </w:sdt>
      <w:r w:rsidRPr="00E605BF">
        <w:rPr>
          <w:rStyle w:val="Betoning"/>
          <w:i/>
          <w:iCs w:val="0"/>
          <w:color w:val="007167" w:themeColor="accent3"/>
        </w:rPr>
        <w:t xml:space="preserve"> </w:t>
      </w:r>
      <w:r w:rsidRPr="006010F0">
        <w:tab/>
      </w:r>
      <w:r w:rsidRPr="00023F9D">
        <w:rPr>
          <w:rStyle w:val="DoldstdtextChar"/>
        </w:rPr>
        <w:t>Ange företagets organisationsnummer</w:t>
      </w:r>
    </w:p>
    <w:p w14:paraId="05E4AEFF" w14:textId="669DE097" w:rsidR="0097290D" w:rsidRPr="008B2DB6" w:rsidRDefault="00E605BF" w:rsidP="0097290D">
      <w:pPr>
        <w:pStyle w:val="Ingetavstnd"/>
        <w:rPr>
          <w:rStyle w:val="Betoning"/>
          <w:i/>
          <w:iCs w:val="0"/>
          <w:color w:val="007167" w:themeColor="accent3"/>
        </w:rPr>
      </w:pPr>
      <w:r w:rsidRPr="00E605BF">
        <w:rPr>
          <w:rStyle w:val="Betoning"/>
        </w:rPr>
        <w:t>Kontaktperson</w:t>
      </w:r>
      <w:r>
        <w:rPr>
          <w:rStyle w:val="Betoning"/>
        </w:rPr>
        <w:t>:</w:t>
      </w:r>
      <w:r>
        <w:rPr>
          <w:rStyle w:val="Betoning"/>
          <w:i/>
          <w:iCs w:val="0"/>
          <w:color w:val="007167" w:themeColor="accent3"/>
        </w:rPr>
        <w:tab/>
      </w:r>
      <w:sdt>
        <w:sdtPr>
          <w:rPr>
            <w:rStyle w:val="Betoning"/>
            <w:i/>
            <w:iCs w:val="0"/>
            <w:color w:val="007167" w:themeColor="accent3"/>
          </w:rPr>
          <w:alias w:val="kontaktperson"/>
          <w:tag w:val="kontaktperson"/>
          <w:id w:val="1342045020"/>
          <w:placeholder>
            <w:docPart w:val="D713AEF85EBB4887AB45B88E4F0344D0"/>
          </w:placeholder>
          <w:showingPlcHdr/>
        </w:sdtPr>
        <w:sdtEndPr>
          <w:rPr>
            <w:rStyle w:val="Betoning"/>
          </w:rPr>
        </w:sdtEndPr>
        <w:sdtContent>
          <w:r w:rsidRPr="009B00FD">
            <w:rPr>
              <w:rStyle w:val="Platshllartext"/>
              <w:color w:val="000000" w:themeColor="text1"/>
            </w:rPr>
            <w:t>Skriv här…</w:t>
          </w:r>
        </w:sdtContent>
      </w:sdt>
      <w:r w:rsidRPr="00E605BF">
        <w:rPr>
          <w:rStyle w:val="Betoning"/>
          <w:i/>
          <w:iCs w:val="0"/>
          <w:color w:val="007167" w:themeColor="accent3"/>
        </w:rPr>
        <w:t xml:space="preserve"> </w:t>
      </w:r>
      <w:r w:rsidRPr="006010F0">
        <w:tab/>
      </w:r>
      <w:r w:rsidRPr="00023F9D">
        <w:rPr>
          <w:rStyle w:val="DoldstdtextChar"/>
        </w:rPr>
        <w:t>Ange företagets kontaktperson</w:t>
      </w:r>
    </w:p>
    <w:p w14:paraId="311A2C1B" w14:textId="51BE0088" w:rsidR="00D038C9" w:rsidRPr="006010F0" w:rsidRDefault="00E605BF" w:rsidP="009829DC">
      <w:pPr>
        <w:pStyle w:val="Ingetavstnd"/>
      </w:pPr>
      <w:r w:rsidRPr="00E605BF">
        <w:rPr>
          <w:rStyle w:val="Betoning"/>
        </w:rPr>
        <w:t>E-mailadress:</w:t>
      </w:r>
      <w:r w:rsidRPr="00E605BF">
        <w:rPr>
          <w:rStyle w:val="Betoning"/>
        </w:rPr>
        <w:tab/>
      </w:r>
      <w:r w:rsidRPr="00E605BF">
        <w:rPr>
          <w:rStyle w:val="Betoning"/>
        </w:rPr>
        <w:tab/>
      </w:r>
      <w:sdt>
        <w:sdtPr>
          <w:rPr>
            <w:rStyle w:val="Betoning"/>
            <w:i/>
            <w:iCs w:val="0"/>
            <w:color w:val="007167" w:themeColor="accent3"/>
          </w:rPr>
          <w:alias w:val="email"/>
          <w:tag w:val="email"/>
          <w:id w:val="-981234851"/>
          <w:placeholder>
            <w:docPart w:val="4EA004FE011346EFB4CB8F02ED8457C4"/>
          </w:placeholder>
          <w:showingPlcHdr/>
        </w:sdtPr>
        <w:sdtEndPr>
          <w:rPr>
            <w:rStyle w:val="Standardstycketeckensnitt"/>
            <w:iCs/>
            <w:color w:val="auto"/>
          </w:rPr>
        </w:sdtEndPr>
        <w:sdtContent>
          <w:r w:rsidRPr="009B00FD">
            <w:rPr>
              <w:rStyle w:val="Platshllartext"/>
              <w:color w:val="000000" w:themeColor="text1"/>
            </w:rPr>
            <w:t>Skriv här…</w:t>
          </w:r>
        </w:sdtContent>
      </w:sdt>
      <w:r w:rsidRPr="00E605BF">
        <w:rPr>
          <w:rStyle w:val="Platshllartext"/>
          <w:i/>
          <w:iCs/>
          <w:color w:val="007167" w:themeColor="accent3"/>
        </w:rPr>
        <w:t xml:space="preserve"> </w:t>
      </w:r>
      <w:r w:rsidRPr="006010F0">
        <w:tab/>
      </w:r>
      <w:r w:rsidRPr="00023F9D">
        <w:rPr>
          <w:rStyle w:val="DoldstdtextChar"/>
        </w:rPr>
        <w:t>Ange kontaktpersonens e-mailadress</w:t>
      </w:r>
    </w:p>
    <w:p w14:paraId="541ACC82" w14:textId="01274F08" w:rsidR="00F42ADE" w:rsidRPr="003E07B3" w:rsidRDefault="00E605BF" w:rsidP="009829DC">
      <w:pPr>
        <w:pStyle w:val="Ingetavstnd"/>
        <w:rPr>
          <w:rStyle w:val="DoldstdtextChar"/>
        </w:rPr>
      </w:pPr>
      <w:r w:rsidRPr="00E605BF">
        <w:rPr>
          <w:rStyle w:val="Betoning"/>
        </w:rPr>
        <w:t>Telefonnummer:</w:t>
      </w:r>
      <w:r>
        <w:rPr>
          <w:rStyle w:val="Betoning"/>
          <w:i/>
          <w:iCs w:val="0"/>
          <w:color w:val="007167" w:themeColor="accent3"/>
        </w:rPr>
        <w:tab/>
      </w:r>
      <w:sdt>
        <w:sdtPr>
          <w:rPr>
            <w:rStyle w:val="Betoning"/>
            <w:i/>
            <w:iCs w:val="0"/>
            <w:color w:val="007167" w:themeColor="accent3"/>
          </w:rPr>
          <w:alias w:val="Telefon"/>
          <w:tag w:val="Telefon"/>
          <w:id w:val="1090274712"/>
          <w:placeholder>
            <w:docPart w:val="F78F32DC3A3C430D9DF4EBE80371A494"/>
          </w:placeholder>
          <w:showingPlcHdr/>
        </w:sdtPr>
        <w:sdtEndPr>
          <w:rPr>
            <w:rStyle w:val="Standardstycketeckensnitt"/>
            <w:iCs/>
            <w:color w:val="auto"/>
          </w:rPr>
        </w:sdtEndPr>
        <w:sdtContent>
          <w:r w:rsidRPr="009B00FD">
            <w:rPr>
              <w:rStyle w:val="Platshllartext"/>
              <w:color w:val="000000" w:themeColor="text1"/>
            </w:rPr>
            <w:t>Skriv här…</w:t>
          </w:r>
        </w:sdtContent>
      </w:sdt>
      <w:r w:rsidRPr="00E605BF">
        <w:rPr>
          <w:rStyle w:val="Platshllartext"/>
          <w:i/>
          <w:iCs/>
          <w:color w:val="007167" w:themeColor="accent3"/>
        </w:rPr>
        <w:t xml:space="preserve"> </w:t>
      </w:r>
      <w:r w:rsidRPr="006010F0">
        <w:tab/>
      </w:r>
      <w:r w:rsidRPr="00023F9D">
        <w:rPr>
          <w:rStyle w:val="DoldstdtextChar"/>
        </w:rPr>
        <w:t>Ange kontaktpersonens telefonnummer</w:t>
      </w:r>
    </w:p>
    <w:p w14:paraId="49082FD4" w14:textId="77777777" w:rsidR="001F4AB2" w:rsidRDefault="001F4AB2"/>
    <w:p w14:paraId="5A1FADCF" w14:textId="77777777" w:rsidR="00D11A03" w:rsidRDefault="00D038C9">
      <w:pPr>
        <w:rPr>
          <w:b/>
          <w:bCs/>
        </w:rPr>
      </w:pPr>
      <w:r w:rsidRPr="00D038C9">
        <w:rPr>
          <w:b/>
          <w:bCs/>
        </w:rPr>
        <w:t>Sammanfattning</w:t>
      </w:r>
    </w:p>
    <w:p w14:paraId="0C5BB738" w14:textId="3BC2EA4F" w:rsidR="009B00FD" w:rsidRPr="004D2D66" w:rsidRDefault="009B00FD" w:rsidP="009B00FD">
      <w:pPr>
        <w:pStyle w:val="Doldstdtext"/>
      </w:pPr>
      <w:r w:rsidRPr="004D2D66">
        <w:rPr>
          <w:rStyle w:val="Platshllartext"/>
          <w:color w:val="007167" w:themeColor="accent3"/>
        </w:rPr>
        <w:t>Skriv en sammanfattning</w:t>
      </w:r>
      <w:r w:rsidR="00590B97">
        <w:rPr>
          <w:rStyle w:val="Platshllartext"/>
          <w:color w:val="007167" w:themeColor="accent3"/>
        </w:rPr>
        <w:t>. Ingen kommersiell sekretess i denna sektion</w:t>
      </w:r>
      <w:r w:rsidRPr="004D2D66">
        <w:rPr>
          <w:rStyle w:val="Platshllartext"/>
          <w:color w:val="007167" w:themeColor="accent3"/>
        </w:rPr>
        <w:t xml:space="preserve"> (max 40 ord).</w:t>
      </w:r>
    </w:p>
    <w:sdt>
      <w:sdtPr>
        <w:rPr>
          <w:rStyle w:val="Diskretbetoning"/>
        </w:rPr>
        <w:id w:val="-1256359996"/>
        <w:placeholder>
          <w:docPart w:val="1D35F842C10A41299E5AC59E71B4A6FB"/>
        </w:placeholder>
        <w:showingPlcHdr/>
      </w:sdtPr>
      <w:sdtEndPr>
        <w:rPr>
          <w:rStyle w:val="Platshllartext"/>
          <w:i/>
          <w:iCs w:val="0"/>
          <w:color w:val="808080"/>
        </w:rPr>
      </w:sdtEndPr>
      <w:sdtContent>
        <w:p w14:paraId="35908ABA" w14:textId="77777777" w:rsidR="004D2D66" w:rsidRPr="009B00FD" w:rsidRDefault="004D2D66" w:rsidP="0055795E">
          <w:pPr>
            <w:pStyle w:val="Ingetavstnd"/>
            <w:rPr>
              <w:rStyle w:val="Platshllartext"/>
              <w:i/>
              <w:iCs/>
              <w:color w:val="000000" w:themeColor="text1"/>
            </w:rPr>
          </w:pPr>
          <w:r w:rsidRPr="009B00FD">
            <w:rPr>
              <w:rStyle w:val="Platshllartext"/>
              <w:color w:val="000000" w:themeColor="text1"/>
            </w:rPr>
            <w:t>Skriv här…</w:t>
          </w:r>
        </w:p>
      </w:sdtContent>
    </w:sdt>
    <w:p w14:paraId="0526E1EF" w14:textId="77777777" w:rsidR="0055795E" w:rsidRPr="00F22597" w:rsidRDefault="0055795E">
      <w:pPr>
        <w:rPr>
          <w:rStyle w:val="Platshllartext"/>
          <w:color w:val="007167" w:themeColor="accent3"/>
        </w:rPr>
      </w:pPr>
    </w:p>
    <w:sdt>
      <w:sdtPr>
        <w:rPr>
          <w:b/>
          <w:bCs/>
          <w:color w:val="808080"/>
        </w:rPr>
        <w:alias w:val="Sammanfattande bild"/>
        <w:tag w:val="Sammanfattande bild"/>
        <w:id w:val="1356857555"/>
        <w:showingPlcHdr/>
        <w:picture/>
      </w:sdtPr>
      <w:sdtEndPr/>
      <w:sdtContent>
        <w:p w14:paraId="3FB63191" w14:textId="77777777" w:rsidR="00817E59" w:rsidRDefault="009B00FD" w:rsidP="005A2A9D">
          <w:pPr>
            <w:tabs>
              <w:tab w:val="center" w:pos="4820"/>
            </w:tabs>
            <w:rPr>
              <w:b/>
              <w:bCs/>
            </w:rPr>
          </w:pPr>
          <w:r>
            <w:rPr>
              <w:b/>
              <w:bCs/>
              <w:noProof/>
            </w:rPr>
            <w:drawing>
              <wp:inline distT="0" distB="0" distL="0" distR="0" wp14:anchorId="54FF4ADC" wp14:editId="60E7C37F">
                <wp:extent cx="2772382" cy="2772382"/>
                <wp:effectExtent l="0" t="0" r="9525" b="9525"/>
                <wp:docPr id="3"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78648" cy="2778648"/>
                        </a:xfrm>
                        <a:prstGeom prst="rect">
                          <a:avLst/>
                        </a:prstGeom>
                        <a:noFill/>
                        <a:ln>
                          <a:noFill/>
                        </a:ln>
                      </pic:spPr>
                    </pic:pic>
                  </a:graphicData>
                </a:graphic>
              </wp:inline>
            </w:drawing>
          </w:r>
        </w:p>
      </w:sdtContent>
    </w:sdt>
    <w:p w14:paraId="319DDF86" w14:textId="77777777" w:rsidR="001F4AB2" w:rsidRPr="00B57D98" w:rsidRDefault="00F22597" w:rsidP="005A2A9D">
      <w:pPr>
        <w:tabs>
          <w:tab w:val="center" w:pos="4820"/>
        </w:tabs>
        <w:rPr>
          <w:b/>
          <w:bCs/>
        </w:rPr>
      </w:pPr>
      <w:r>
        <w:rPr>
          <w:b/>
          <w:bCs/>
        </w:rPr>
        <w:br w:type="page"/>
      </w:r>
    </w:p>
    <w:p w14:paraId="3AAE71DF" w14:textId="3826FD98" w:rsidR="00853F09" w:rsidRDefault="005D5400">
      <w:pPr>
        <w:rPr>
          <w:b/>
          <w:bCs/>
        </w:rPr>
      </w:pPr>
      <w:r>
        <w:rPr>
          <w:b/>
          <w:bCs/>
          <w:sz w:val="32"/>
          <w:szCs w:val="32"/>
        </w:rPr>
        <w:lastRenderedPageBreak/>
        <w:t>Beskrivning</w:t>
      </w:r>
    </w:p>
    <w:p w14:paraId="51534C4E" w14:textId="77777777" w:rsidR="00D11A03" w:rsidRDefault="00F42ADE">
      <w:pPr>
        <w:rPr>
          <w:b/>
          <w:bCs/>
        </w:rPr>
      </w:pPr>
      <w:r w:rsidRPr="00F42ADE">
        <w:rPr>
          <w:b/>
          <w:bCs/>
        </w:rPr>
        <w:t>Syfte</w:t>
      </w:r>
    </w:p>
    <w:p w14:paraId="03A33371" w14:textId="0FDD55E2" w:rsidR="009B00FD" w:rsidRPr="004D2D66" w:rsidRDefault="009B00FD" w:rsidP="009B00FD">
      <w:pPr>
        <w:pStyle w:val="Doldstdtext"/>
        <w:rPr>
          <w:b/>
          <w:bCs/>
        </w:rPr>
      </w:pPr>
      <w:r w:rsidRPr="004D2D66">
        <w:rPr>
          <w:rStyle w:val="Platshllartext"/>
          <w:color w:val="007167" w:themeColor="accent3"/>
        </w:rPr>
        <w:t xml:space="preserve">Syftet med projektet skall beskriva den övergripande nyttan med projektet. Det bör klart och koncist </w:t>
      </w:r>
      <w:r w:rsidR="00AA6A17">
        <w:rPr>
          <w:rStyle w:val="Platshllartext"/>
          <w:color w:val="007167" w:themeColor="accent3"/>
        </w:rPr>
        <w:t>framgå</w:t>
      </w:r>
      <w:r w:rsidRPr="004D2D66">
        <w:rPr>
          <w:rStyle w:val="Platshllartext"/>
          <w:color w:val="007167" w:themeColor="accent3"/>
        </w:rPr>
        <w:t xml:space="preserve"> vad projektet avser att uppnå eller vilket problem det syftar till att lösa. Syftet ska ge en tydlig bild av projektets intentioner och dess betydelse för Försvarsmakten.</w:t>
      </w:r>
    </w:p>
    <w:sdt>
      <w:sdtPr>
        <w:rPr>
          <w:rStyle w:val="Diskretbetoning"/>
        </w:rPr>
        <w:alias w:val="Syfte"/>
        <w:tag w:val="Syfte"/>
        <w:id w:val="-923882430"/>
        <w:placeholder>
          <w:docPart w:val="6F86F88933C34C0C929D87B5B11200FC"/>
        </w:placeholder>
        <w:showingPlcHdr/>
      </w:sdtPr>
      <w:sdtEndPr>
        <w:rPr>
          <w:rStyle w:val="Standardstycketeckensnitt"/>
          <w:b/>
          <w:bCs/>
          <w:iCs w:val="0"/>
          <w:color w:val="auto"/>
        </w:rPr>
      </w:sdtEndPr>
      <w:sdtContent>
        <w:p w14:paraId="26F92721" w14:textId="77777777" w:rsidR="00F42ADE" w:rsidRDefault="00A577FC">
          <w:pPr>
            <w:rPr>
              <w:b/>
              <w:bCs/>
            </w:rPr>
          </w:pPr>
          <w:r w:rsidRPr="009B00FD">
            <w:rPr>
              <w:rStyle w:val="Platshllartext"/>
              <w:color w:val="000000" w:themeColor="text1"/>
            </w:rPr>
            <w:t>Skriv här…</w:t>
          </w:r>
        </w:p>
      </w:sdtContent>
    </w:sdt>
    <w:p w14:paraId="3F5EF5DB" w14:textId="77777777" w:rsidR="0055795E" w:rsidRPr="005F6D31" w:rsidRDefault="0055795E">
      <w:pPr>
        <w:rPr>
          <w:b/>
          <w:bCs/>
        </w:rPr>
      </w:pPr>
    </w:p>
    <w:p w14:paraId="390A965F" w14:textId="77777777" w:rsidR="00F42ADE" w:rsidRDefault="00F42ADE" w:rsidP="00F42ADE">
      <w:pPr>
        <w:rPr>
          <w:b/>
          <w:bCs/>
        </w:rPr>
      </w:pPr>
      <w:r w:rsidRPr="00F42ADE">
        <w:rPr>
          <w:b/>
          <w:bCs/>
        </w:rPr>
        <w:t>Mål</w:t>
      </w:r>
    </w:p>
    <w:p w14:paraId="66377CBF" w14:textId="77777777" w:rsidR="009B00FD" w:rsidRPr="004D2D66" w:rsidRDefault="009B00FD" w:rsidP="009B00FD">
      <w:pPr>
        <w:pStyle w:val="Doldstdtext"/>
        <w:rPr>
          <w:rStyle w:val="Platshllartext"/>
          <w:color w:val="007167" w:themeColor="accent3"/>
        </w:rPr>
      </w:pPr>
      <w:r w:rsidRPr="004D2D66">
        <w:rPr>
          <w:rStyle w:val="Platshllartext"/>
          <w:color w:val="007167" w:themeColor="accent3"/>
        </w:rPr>
        <w:t>Målen med projektet specificerar de konkreta resultat som projektet avser att uppnå. Målen ska vara direkt kopplade till projektets syfte och ge en vägledning för de aktiviteter och insatser som krävs.</w:t>
      </w:r>
    </w:p>
    <w:sdt>
      <w:sdtPr>
        <w:rPr>
          <w:rStyle w:val="Diskretbetoning"/>
        </w:rPr>
        <w:alias w:val="Mål"/>
        <w:tag w:val="Mål"/>
        <w:id w:val="1270284528"/>
        <w:placeholder>
          <w:docPart w:val="FBEEFD9F06B648CA9AB5B0F4FCFD8D2F"/>
        </w:placeholder>
        <w:showingPlcHdr/>
      </w:sdtPr>
      <w:sdtEndPr>
        <w:rPr>
          <w:rStyle w:val="Standardstycketeckensnitt"/>
          <w:b/>
          <w:bCs/>
          <w:iCs w:val="0"/>
          <w:color w:val="auto"/>
        </w:rPr>
      </w:sdtEndPr>
      <w:sdtContent>
        <w:p w14:paraId="79B99B1A" w14:textId="77777777" w:rsidR="00F42ADE" w:rsidRDefault="00A577FC" w:rsidP="00F42ADE">
          <w:pPr>
            <w:rPr>
              <w:b/>
              <w:bCs/>
            </w:rPr>
          </w:pPr>
          <w:r w:rsidRPr="009B00FD">
            <w:rPr>
              <w:rStyle w:val="Platshllartext"/>
              <w:color w:val="000000" w:themeColor="text1"/>
            </w:rPr>
            <w:t>Skriv här…</w:t>
          </w:r>
        </w:p>
      </w:sdtContent>
    </w:sdt>
    <w:p w14:paraId="60802DFA" w14:textId="77777777" w:rsidR="0055795E" w:rsidRPr="0055795E" w:rsidRDefault="0055795E" w:rsidP="0055795E">
      <w:pPr>
        <w:pStyle w:val="Ingetavstnd"/>
        <w:rPr>
          <w:b/>
          <w:bCs/>
          <w:i/>
          <w:iCs/>
        </w:rPr>
      </w:pPr>
    </w:p>
    <w:p w14:paraId="3070C1A3" w14:textId="77777777" w:rsidR="00F42ADE" w:rsidRDefault="00F42ADE" w:rsidP="00F42ADE">
      <w:pPr>
        <w:rPr>
          <w:b/>
          <w:bCs/>
        </w:rPr>
      </w:pPr>
      <w:r w:rsidRPr="00F42ADE">
        <w:rPr>
          <w:b/>
          <w:bCs/>
        </w:rPr>
        <w:t>Genomförande</w:t>
      </w:r>
    </w:p>
    <w:p w14:paraId="70C160AE" w14:textId="77777777" w:rsidR="009B00FD" w:rsidRPr="009B00FD" w:rsidRDefault="009B00FD" w:rsidP="009B00FD">
      <w:pPr>
        <w:pStyle w:val="Doldstdtext"/>
        <w:rPr>
          <w:color w:val="000000" w:themeColor="text1"/>
        </w:rPr>
      </w:pPr>
      <w:r w:rsidRPr="004D2D66">
        <w:rPr>
          <w:rStyle w:val="Platshllartext"/>
          <w:color w:val="007167" w:themeColor="accent3"/>
        </w:rPr>
        <w:t>Genomförandet beskriver den praktiska planen för hur projektet ska utföras för att uppnå de uppsatta målen. Det inkluderar en översikt av projektets faser, metodik och tidplan.</w:t>
      </w:r>
    </w:p>
    <w:sdt>
      <w:sdtPr>
        <w:rPr>
          <w:rStyle w:val="Diskretbetoning"/>
        </w:rPr>
        <w:alias w:val="Genomförande"/>
        <w:tag w:val="Genomförande"/>
        <w:id w:val="-650915593"/>
        <w:placeholder>
          <w:docPart w:val="D7B69D75FE9840E18887E1EEF726C529"/>
        </w:placeholder>
        <w:showingPlcHdr/>
      </w:sdtPr>
      <w:sdtEndPr>
        <w:rPr>
          <w:rStyle w:val="Standardstycketeckensnitt"/>
          <w:iCs w:val="0"/>
          <w:color w:val="auto"/>
        </w:rPr>
      </w:sdtEndPr>
      <w:sdtContent>
        <w:p w14:paraId="45A6E494" w14:textId="77777777" w:rsidR="00F42ADE" w:rsidRDefault="00A577FC" w:rsidP="00F42ADE">
          <w:pPr>
            <w:rPr>
              <w:rStyle w:val="Diskretbetoning"/>
            </w:rPr>
          </w:pPr>
          <w:r w:rsidRPr="009B00FD">
            <w:rPr>
              <w:rStyle w:val="Platshllartext"/>
              <w:color w:val="000000" w:themeColor="text1"/>
            </w:rPr>
            <w:t>Skriv här…</w:t>
          </w:r>
        </w:p>
      </w:sdtContent>
    </w:sdt>
    <w:p w14:paraId="2E9BD4DD" w14:textId="77777777" w:rsidR="009B00FD" w:rsidRPr="009B00FD" w:rsidRDefault="009B00FD" w:rsidP="00F42ADE">
      <w:pPr>
        <w:rPr>
          <w:color w:val="000000" w:themeColor="text1"/>
        </w:rPr>
      </w:pPr>
    </w:p>
    <w:p w14:paraId="2B41E69F" w14:textId="77777777" w:rsidR="00F42ADE" w:rsidRDefault="00F42ADE" w:rsidP="00F42ADE">
      <w:pPr>
        <w:rPr>
          <w:b/>
          <w:bCs/>
        </w:rPr>
      </w:pPr>
      <w:r w:rsidRPr="00F42ADE">
        <w:rPr>
          <w:b/>
          <w:bCs/>
        </w:rPr>
        <w:t>Avgränsningar</w:t>
      </w:r>
    </w:p>
    <w:p w14:paraId="1A392E6A" w14:textId="77777777" w:rsidR="009B00FD" w:rsidRPr="009B00FD" w:rsidRDefault="009B00FD" w:rsidP="009B00FD">
      <w:pPr>
        <w:pStyle w:val="Doldstdtext"/>
      </w:pPr>
      <w:r w:rsidRPr="004D2D66">
        <w:rPr>
          <w:rStyle w:val="Platshllartext"/>
          <w:color w:val="007167" w:themeColor="accent3"/>
        </w:rPr>
        <w:t>Avgränsningarna definierar de specifika områden eller aspekter som projektet inte kommer att täcka. Detta avsnitt hjälper till att skapa en tydlig ram för projektets omfattning och förhindrar projektglidning genom att specificera vad som ligger utanför projektets fokus.</w:t>
      </w:r>
    </w:p>
    <w:sdt>
      <w:sdtPr>
        <w:rPr>
          <w:rStyle w:val="Diskretbetoning"/>
        </w:rPr>
        <w:alias w:val="Avgränsningar"/>
        <w:tag w:val="Avgränsningar"/>
        <w:id w:val="-249823761"/>
        <w:placeholder>
          <w:docPart w:val="A5047DA9CA9F4EA79AE0754082C785A6"/>
        </w:placeholder>
        <w:showingPlcHdr/>
      </w:sdtPr>
      <w:sdtEndPr>
        <w:rPr>
          <w:rStyle w:val="Standardstycketeckensnitt"/>
          <w:iCs w:val="0"/>
          <w:color w:val="auto"/>
        </w:rPr>
      </w:sdtEndPr>
      <w:sdtContent>
        <w:p w14:paraId="1EB66B62" w14:textId="77777777" w:rsidR="00D11A03" w:rsidRPr="009B00FD" w:rsidRDefault="00A577FC">
          <w:pPr>
            <w:rPr>
              <w:color w:val="000000" w:themeColor="text1"/>
            </w:rPr>
          </w:pPr>
          <w:r w:rsidRPr="009B00FD">
            <w:rPr>
              <w:rStyle w:val="Platshllartext"/>
              <w:color w:val="000000" w:themeColor="text1"/>
            </w:rPr>
            <w:t>Skriv här…</w:t>
          </w:r>
        </w:p>
      </w:sdtContent>
    </w:sdt>
    <w:p w14:paraId="57423E08" w14:textId="77777777" w:rsidR="0055795E" w:rsidRPr="0055795E" w:rsidRDefault="0055795E" w:rsidP="0055795E">
      <w:pPr>
        <w:pStyle w:val="Ingetavstnd"/>
      </w:pPr>
    </w:p>
    <w:p w14:paraId="235291EC" w14:textId="77777777" w:rsidR="00A506D9" w:rsidRPr="00A506D9" w:rsidRDefault="00A506D9">
      <w:pPr>
        <w:rPr>
          <w:b/>
          <w:bCs/>
        </w:rPr>
      </w:pPr>
      <w:r w:rsidRPr="00A506D9">
        <w:rPr>
          <w:b/>
          <w:bCs/>
        </w:rPr>
        <w:t>Bifogade bilder</w:t>
      </w:r>
    </w:p>
    <w:p w14:paraId="31B4DC7B" w14:textId="77777777" w:rsidR="0097290D" w:rsidRDefault="00590B97">
      <w:sdt>
        <w:sdtPr>
          <w:alias w:val="Bifogade bilder"/>
          <w:tag w:val="Bifogade bilder"/>
          <w:id w:val="1058900274"/>
          <w:showingPlcHdr/>
          <w:picture/>
        </w:sdtPr>
        <w:sdtEndPr/>
        <w:sdtContent>
          <w:r w:rsidR="00F22597">
            <w:rPr>
              <w:noProof/>
            </w:rPr>
            <w:drawing>
              <wp:inline distT="0" distB="0" distL="0" distR="0" wp14:anchorId="3643B65B" wp14:editId="5EB78504">
                <wp:extent cx="2844000" cy="2844000"/>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44000" cy="2844000"/>
                        </a:xfrm>
                        <a:prstGeom prst="rect">
                          <a:avLst/>
                        </a:prstGeom>
                        <a:noFill/>
                        <a:ln>
                          <a:noFill/>
                        </a:ln>
                      </pic:spPr>
                    </pic:pic>
                  </a:graphicData>
                </a:graphic>
              </wp:inline>
            </w:drawing>
          </w:r>
        </w:sdtContent>
      </w:sdt>
      <w:r w:rsidR="00A506D9">
        <w:t xml:space="preserve">  </w:t>
      </w:r>
      <w:sdt>
        <w:sdtPr>
          <w:id w:val="1578709135"/>
          <w:showingPlcHdr/>
          <w:picture/>
        </w:sdtPr>
        <w:sdtEndPr/>
        <w:sdtContent>
          <w:r w:rsidR="00A506D9">
            <w:rPr>
              <w:noProof/>
            </w:rPr>
            <w:drawing>
              <wp:inline distT="0" distB="0" distL="0" distR="0" wp14:anchorId="4176E0FD" wp14:editId="08A23164">
                <wp:extent cx="2844000" cy="2844000"/>
                <wp:effectExtent l="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44000" cy="2844000"/>
                        </a:xfrm>
                        <a:prstGeom prst="rect">
                          <a:avLst/>
                        </a:prstGeom>
                        <a:noFill/>
                        <a:ln>
                          <a:noFill/>
                        </a:ln>
                      </pic:spPr>
                    </pic:pic>
                  </a:graphicData>
                </a:graphic>
              </wp:inline>
            </w:drawing>
          </w:r>
        </w:sdtContent>
      </w:sdt>
    </w:p>
    <w:p w14:paraId="027B3B0C" w14:textId="77777777" w:rsidR="00A506D9" w:rsidRDefault="00A506D9">
      <w:pPr>
        <w:rPr>
          <w:b/>
          <w:bCs/>
        </w:rPr>
      </w:pPr>
      <w:r w:rsidRPr="00A506D9">
        <w:rPr>
          <w:b/>
          <w:bCs/>
        </w:rPr>
        <w:t>Bifogade länkar</w:t>
      </w:r>
    </w:p>
    <w:p w14:paraId="4C94DF1A" w14:textId="77777777" w:rsidR="009B00FD" w:rsidRPr="004D2D66" w:rsidRDefault="009B00FD" w:rsidP="009B00FD">
      <w:pPr>
        <w:pStyle w:val="Doldstdtext"/>
      </w:pPr>
      <w:r w:rsidRPr="004D2D66">
        <w:rPr>
          <w:rStyle w:val="Platshllartext"/>
          <w:color w:val="007167" w:themeColor="accent3"/>
        </w:rPr>
        <w:t>Ange eventuella länkar till ytterligare bilder, animeringar, filmer eller andra visuella/audiella hjälpmedel. Dessa ingår dock ej som bedömning i urvalsförfarandet</w:t>
      </w:r>
    </w:p>
    <w:sdt>
      <w:sdtPr>
        <w:rPr>
          <w:rStyle w:val="Diskretbetoning"/>
        </w:rPr>
        <w:alias w:val="Bifogade länkar"/>
        <w:tag w:val="Bifogade länkar"/>
        <w:id w:val="-1300766283"/>
        <w:placeholder>
          <w:docPart w:val="5444B4E756054B8BB210B009D767EAA3"/>
        </w:placeholder>
        <w:showingPlcHdr/>
      </w:sdtPr>
      <w:sdtEndPr>
        <w:rPr>
          <w:rStyle w:val="Standardstycketeckensnitt"/>
          <w:iCs w:val="0"/>
          <w:color w:val="auto"/>
        </w:rPr>
      </w:sdtEndPr>
      <w:sdtContent>
        <w:p w14:paraId="063FB494" w14:textId="77777777" w:rsidR="00A506D9" w:rsidRPr="009B00FD" w:rsidRDefault="00A577FC">
          <w:pPr>
            <w:rPr>
              <w:color w:val="000000" w:themeColor="text1"/>
            </w:rPr>
          </w:pPr>
          <w:r w:rsidRPr="009B00FD">
            <w:rPr>
              <w:rStyle w:val="Platshllartext"/>
              <w:color w:val="000000" w:themeColor="text1"/>
            </w:rPr>
            <w:t>Skriv här…</w:t>
          </w:r>
        </w:p>
      </w:sdtContent>
    </w:sdt>
    <w:sectPr w:rsidR="00A506D9" w:rsidRPr="009B00FD" w:rsidSect="00842232">
      <w:headerReference w:type="default" r:id="rId11"/>
      <w:footerReference w:type="default" r:id="rId12"/>
      <w:pgSz w:w="11906" w:h="16838"/>
      <w:pgMar w:top="567" w:right="1417" w:bottom="1276" w:left="1417" w:header="708" w:footer="4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9ECD" w14:textId="77777777" w:rsidR="00E605BF" w:rsidRDefault="00E605BF" w:rsidP="00D11A03">
      <w:pPr>
        <w:spacing w:after="0" w:line="240" w:lineRule="auto"/>
      </w:pPr>
      <w:r>
        <w:separator/>
      </w:r>
    </w:p>
  </w:endnote>
  <w:endnote w:type="continuationSeparator" w:id="0">
    <w:p w14:paraId="03B39600" w14:textId="77777777" w:rsidR="00E605BF" w:rsidRDefault="00E605BF" w:rsidP="00D11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AB96A" w14:textId="68E6CF0D" w:rsidR="009829DC" w:rsidRDefault="00301787" w:rsidP="009829DC">
    <w:pPr>
      <w:pStyle w:val="Sidfot"/>
      <w:jc w:val="center"/>
      <w:rPr>
        <w:i/>
        <w:iCs/>
      </w:rPr>
    </w:pPr>
    <w:r>
      <w:rPr>
        <w:noProof/>
      </w:rPr>
      <mc:AlternateContent>
        <mc:Choice Requires="wps">
          <w:drawing>
            <wp:anchor distT="45720" distB="45720" distL="114300" distR="114300" simplePos="0" relativeHeight="251659264" behindDoc="0" locked="0" layoutInCell="1" allowOverlap="1" wp14:anchorId="67097A54" wp14:editId="0021596A">
              <wp:simplePos x="0" y="0"/>
              <wp:positionH relativeFrom="column">
                <wp:posOffset>-865505</wp:posOffset>
              </wp:positionH>
              <wp:positionV relativeFrom="paragraph">
                <wp:posOffset>-1347470</wp:posOffset>
              </wp:positionV>
              <wp:extent cx="1862455" cy="1404620"/>
              <wp:effectExtent l="0" t="0" r="0" b="0"/>
              <wp:wrapSquare wrapText="bothSides"/>
              <wp:docPr id="217"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862455" cy="1404620"/>
                      </a:xfrm>
                      <a:prstGeom prst="rect">
                        <a:avLst/>
                      </a:prstGeom>
                      <a:noFill/>
                      <a:ln w="9525">
                        <a:noFill/>
                        <a:miter lim="800000"/>
                        <a:headEnd/>
                        <a:tailEnd/>
                      </a:ln>
                    </wps:spPr>
                    <wps:txbx>
                      <w:txbxContent>
                        <w:p w14:paraId="78B8EC52" w14:textId="355AE800" w:rsidR="00301787" w:rsidRPr="00301787" w:rsidRDefault="00301787" w:rsidP="00301787">
                          <w:pPr>
                            <w:rPr>
                              <w:sz w:val="14"/>
                              <w:szCs w:val="14"/>
                            </w:rPr>
                          </w:pPr>
                          <w:r w:rsidRPr="00301787">
                            <w:rPr>
                              <w:sz w:val="14"/>
                              <w:szCs w:val="14"/>
                            </w:rPr>
                            <w:t>Ansökan till FMV TechDay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67097A54" id="_x0000_t202" coordsize="21600,21600" o:spt="202" path="m,l,21600r21600,l21600,xe">
              <v:stroke joinstyle="miter"/>
              <v:path gradientshapeok="t" o:connecttype="rect"/>
            </v:shapetype>
            <v:shape id="Textruta 2" o:spid="_x0000_s1026" type="#_x0000_t202" style="position:absolute;left:0;text-align:left;margin-left:-68.15pt;margin-top:-106.1pt;width:146.65pt;height:110.6pt;rotation:-90;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" filled="f" stroked="f">
              <v:textbox style="mso-fit-shape-to-text:t">
                <w:txbxContent>
                  <w:p w14:paraId="78B8EC52" w14:textId="355AE800" w:rsidR="00301787" w:rsidRPr="00301787" w:rsidRDefault="00301787" w:rsidP="00301787">
                    <w:pPr>
                      <w:rPr>
                        <w:sz w:val="14"/>
                        <w:szCs w:val="14"/>
                      </w:rPr>
                    </w:pPr>
                    <w:r w:rsidRPr="00301787">
                      <w:rPr>
                        <w:sz w:val="14"/>
                        <w:szCs w:val="14"/>
                      </w:rPr>
                      <w:t>Ansökan till FMV TechDay</w:t>
                    </w:r>
                  </w:p>
                </w:txbxContent>
              </v:textbox>
              <w10:wrap type="square"/>
            </v:shape>
          </w:pict>
        </mc:Fallback>
      </mc:AlternateContent>
    </w:r>
    <w:r w:rsidR="009829DC" w:rsidRPr="009829DC">
      <w:rPr>
        <w:i/>
        <w:iCs/>
      </w:rPr>
      <w:t xml:space="preserve">Totalt max 500 ord, max </w:t>
    </w:r>
    <w:r w:rsidR="00590121">
      <w:rPr>
        <w:i/>
        <w:iCs/>
      </w:rPr>
      <w:t>6</w:t>
    </w:r>
    <w:r w:rsidR="009829DC" w:rsidRPr="009829DC">
      <w:rPr>
        <w:i/>
        <w:iCs/>
      </w:rPr>
      <w:t xml:space="preserve"> A4-sidor inklusive </w:t>
    </w:r>
    <w:r w:rsidR="00590121">
      <w:rPr>
        <w:i/>
        <w:iCs/>
      </w:rPr>
      <w:t>första sidan och eventuella bilder</w:t>
    </w:r>
  </w:p>
  <w:p w14:paraId="75D84E1B" w14:textId="77F764E6" w:rsidR="00301787" w:rsidRDefault="00E605BF" w:rsidP="00301787">
    <w:pPr>
      <w:pStyle w:val="Doldstdtext"/>
      <w:jc w:val="center"/>
    </w:pPr>
    <w:r>
      <w:t>Dold text försvinner vid utskrift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D76E2" w14:textId="77777777" w:rsidR="00E605BF" w:rsidRDefault="00E605BF" w:rsidP="00D11A03">
      <w:pPr>
        <w:spacing w:after="0" w:line="240" w:lineRule="auto"/>
      </w:pPr>
      <w:r>
        <w:separator/>
      </w:r>
    </w:p>
  </w:footnote>
  <w:footnote w:type="continuationSeparator" w:id="0">
    <w:p w14:paraId="7CC6F340" w14:textId="77777777" w:rsidR="00E605BF" w:rsidRDefault="00E605BF" w:rsidP="00D11A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81352"/>
      <w:docPartObj>
        <w:docPartGallery w:val="Page Numbers (Top of Page)"/>
        <w:docPartUnique/>
      </w:docPartObj>
    </w:sdtPr>
    <w:sdtEndPr>
      <w:rPr>
        <w:sz w:val="18"/>
        <w:szCs w:val="18"/>
      </w:rPr>
    </w:sdtEndPr>
    <w:sdtContent>
      <w:p w14:paraId="1531BA45" w14:textId="3DE2A329" w:rsidR="00DF700C" w:rsidRPr="00DF700C" w:rsidRDefault="00DF700C" w:rsidP="00DF700C">
        <w:pPr>
          <w:pStyle w:val="Sidhuvud"/>
          <w:ind w:left="4536" w:firstLine="3288"/>
          <w:jc w:val="right"/>
          <w:rPr>
            <w:sz w:val="18"/>
            <w:szCs w:val="18"/>
          </w:rPr>
        </w:pPr>
        <w:r w:rsidRPr="00DF700C">
          <w:rPr>
            <w:sz w:val="18"/>
            <w:szCs w:val="18"/>
          </w:rPr>
          <w:t>202</w:t>
        </w:r>
        <w:r w:rsidR="00590B97">
          <w:rPr>
            <w:sz w:val="18"/>
            <w:szCs w:val="18"/>
          </w:rPr>
          <w:t>5</w:t>
        </w:r>
        <w:r w:rsidRPr="00DF700C">
          <w:rPr>
            <w:sz w:val="18"/>
            <w:szCs w:val="18"/>
          </w:rPr>
          <w:t>-0</w:t>
        </w:r>
        <w:r w:rsidR="00590B97">
          <w:rPr>
            <w:sz w:val="18"/>
            <w:szCs w:val="18"/>
          </w:rPr>
          <w:t>4</w:t>
        </w:r>
        <w:r w:rsidRPr="00DF700C">
          <w:rPr>
            <w:sz w:val="18"/>
            <w:szCs w:val="18"/>
          </w:rPr>
          <w:t>-2</w:t>
        </w:r>
        <w:r w:rsidR="00590B97">
          <w:rPr>
            <w:sz w:val="18"/>
            <w:szCs w:val="18"/>
          </w:rPr>
          <w:t>3</w:t>
        </w:r>
      </w:p>
      <w:p w14:paraId="0092DA6B" w14:textId="74EF94B0" w:rsidR="00DF700C" w:rsidRPr="00DF700C" w:rsidRDefault="00DF700C" w:rsidP="00DF700C">
        <w:pPr>
          <w:pStyle w:val="Sidhuvud"/>
          <w:ind w:firstLine="3912"/>
          <w:jc w:val="right"/>
          <w:rPr>
            <w:sz w:val="18"/>
            <w:szCs w:val="18"/>
          </w:rPr>
        </w:pPr>
        <w:r w:rsidRPr="00DF700C">
          <w:rPr>
            <w:sz w:val="18"/>
            <w:szCs w:val="18"/>
          </w:rPr>
          <w:tab/>
        </w:r>
        <w:r w:rsidRPr="00DF700C">
          <w:rPr>
            <w:sz w:val="18"/>
            <w:szCs w:val="18"/>
          </w:rPr>
          <w:tab/>
          <w:t xml:space="preserve">Sida </w:t>
        </w:r>
        <w:r w:rsidRPr="00DF700C">
          <w:rPr>
            <w:b/>
            <w:bCs/>
            <w:sz w:val="18"/>
            <w:szCs w:val="18"/>
          </w:rPr>
          <w:fldChar w:fldCharType="begin"/>
        </w:r>
        <w:r w:rsidRPr="00DF700C">
          <w:rPr>
            <w:b/>
            <w:bCs/>
            <w:sz w:val="18"/>
            <w:szCs w:val="18"/>
          </w:rPr>
          <w:instrText>PAGE</w:instrText>
        </w:r>
        <w:r w:rsidRPr="00DF700C">
          <w:rPr>
            <w:b/>
            <w:bCs/>
            <w:sz w:val="18"/>
            <w:szCs w:val="18"/>
          </w:rPr>
          <w:fldChar w:fldCharType="separate"/>
        </w:r>
        <w:r w:rsidRPr="00DF700C">
          <w:rPr>
            <w:b/>
            <w:bCs/>
            <w:sz w:val="18"/>
            <w:szCs w:val="18"/>
          </w:rPr>
          <w:t>2</w:t>
        </w:r>
        <w:r w:rsidRPr="00DF700C">
          <w:rPr>
            <w:b/>
            <w:bCs/>
            <w:sz w:val="18"/>
            <w:szCs w:val="18"/>
          </w:rPr>
          <w:fldChar w:fldCharType="end"/>
        </w:r>
        <w:r w:rsidRPr="00DF700C">
          <w:rPr>
            <w:sz w:val="18"/>
            <w:szCs w:val="18"/>
          </w:rPr>
          <w:t xml:space="preserve"> av </w:t>
        </w:r>
        <w:r w:rsidRPr="00DF700C">
          <w:rPr>
            <w:b/>
            <w:bCs/>
            <w:sz w:val="18"/>
            <w:szCs w:val="18"/>
          </w:rPr>
          <w:fldChar w:fldCharType="begin"/>
        </w:r>
        <w:r w:rsidRPr="00DF700C">
          <w:rPr>
            <w:b/>
            <w:bCs/>
            <w:sz w:val="18"/>
            <w:szCs w:val="18"/>
          </w:rPr>
          <w:instrText>NUMPAGES</w:instrText>
        </w:r>
        <w:r w:rsidRPr="00DF700C">
          <w:rPr>
            <w:b/>
            <w:bCs/>
            <w:sz w:val="18"/>
            <w:szCs w:val="18"/>
          </w:rPr>
          <w:fldChar w:fldCharType="separate"/>
        </w:r>
        <w:r w:rsidRPr="00DF700C">
          <w:rPr>
            <w:b/>
            <w:bCs/>
            <w:sz w:val="18"/>
            <w:szCs w:val="18"/>
          </w:rPr>
          <w:t>2</w:t>
        </w:r>
        <w:r w:rsidRPr="00DF700C">
          <w:rPr>
            <w:b/>
            <w:bCs/>
            <w:sz w:val="18"/>
            <w:szCs w:val="18"/>
          </w:rPr>
          <w:fldChar w:fldCharType="end"/>
        </w:r>
      </w:p>
    </w:sdtContent>
  </w:sdt>
  <w:p w14:paraId="0C682A78" w14:textId="55C3BC04" w:rsidR="00E605BF" w:rsidRDefault="00E605BF" w:rsidP="00E605BF">
    <w:pPr>
      <w:pStyle w:val="Doldstdtext"/>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formatting="1" w:enforcement="0"/>
  <w:defaultTabStop w:val="1304"/>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5BF"/>
    <w:rsid w:val="0000677A"/>
    <w:rsid w:val="00023F9D"/>
    <w:rsid w:val="00042E2F"/>
    <w:rsid w:val="00097D44"/>
    <w:rsid w:val="000D2B40"/>
    <w:rsid w:val="000D71B5"/>
    <w:rsid w:val="0012306F"/>
    <w:rsid w:val="00125814"/>
    <w:rsid w:val="001F4AB2"/>
    <w:rsid w:val="002119F8"/>
    <w:rsid w:val="0021636E"/>
    <w:rsid w:val="002D32A1"/>
    <w:rsid w:val="00301787"/>
    <w:rsid w:val="00346CD6"/>
    <w:rsid w:val="003579DE"/>
    <w:rsid w:val="00377EA8"/>
    <w:rsid w:val="003E07B3"/>
    <w:rsid w:val="003F449E"/>
    <w:rsid w:val="00454773"/>
    <w:rsid w:val="004D2D66"/>
    <w:rsid w:val="004E038B"/>
    <w:rsid w:val="004E6A67"/>
    <w:rsid w:val="005040A0"/>
    <w:rsid w:val="005070A6"/>
    <w:rsid w:val="00546CEB"/>
    <w:rsid w:val="0055795E"/>
    <w:rsid w:val="0058446B"/>
    <w:rsid w:val="00590121"/>
    <w:rsid w:val="00590B97"/>
    <w:rsid w:val="005A2A9D"/>
    <w:rsid w:val="005D5400"/>
    <w:rsid w:val="005F6D31"/>
    <w:rsid w:val="006010F0"/>
    <w:rsid w:val="00697B47"/>
    <w:rsid w:val="00764CD5"/>
    <w:rsid w:val="00817E59"/>
    <w:rsid w:val="00842232"/>
    <w:rsid w:val="00853F09"/>
    <w:rsid w:val="00867353"/>
    <w:rsid w:val="0088759E"/>
    <w:rsid w:val="008A1804"/>
    <w:rsid w:val="008B2DB6"/>
    <w:rsid w:val="008D66C7"/>
    <w:rsid w:val="008F169E"/>
    <w:rsid w:val="00912E36"/>
    <w:rsid w:val="0097290D"/>
    <w:rsid w:val="009829DC"/>
    <w:rsid w:val="009A7214"/>
    <w:rsid w:val="009B00FD"/>
    <w:rsid w:val="00A506D9"/>
    <w:rsid w:val="00A577FC"/>
    <w:rsid w:val="00AA6A17"/>
    <w:rsid w:val="00AD3FBE"/>
    <w:rsid w:val="00B019CC"/>
    <w:rsid w:val="00B142ED"/>
    <w:rsid w:val="00B57D98"/>
    <w:rsid w:val="00B83C6F"/>
    <w:rsid w:val="00BB1778"/>
    <w:rsid w:val="00C12483"/>
    <w:rsid w:val="00C2218A"/>
    <w:rsid w:val="00C2416B"/>
    <w:rsid w:val="00C76E4E"/>
    <w:rsid w:val="00D038C9"/>
    <w:rsid w:val="00D11A03"/>
    <w:rsid w:val="00D179B1"/>
    <w:rsid w:val="00DF700C"/>
    <w:rsid w:val="00E021C0"/>
    <w:rsid w:val="00E605BF"/>
    <w:rsid w:val="00E67F73"/>
    <w:rsid w:val="00F22597"/>
    <w:rsid w:val="00F42AD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1935AC0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1F4AB2"/>
    <w:pPr>
      <w:spacing w:after="0" w:line="240" w:lineRule="auto"/>
      <w:outlineLvl w:val="0"/>
    </w:pPr>
    <w:rPr>
      <w:b/>
      <w:bCs/>
      <w:color w:val="A73202" w:themeColor="accent1" w:themeShade="BF"/>
      <w:sz w:val="44"/>
      <w:szCs w:val="44"/>
    </w:rPr>
  </w:style>
  <w:style w:type="paragraph" w:styleId="Rubrik2">
    <w:name w:val="heading 2"/>
    <w:basedOn w:val="Normal"/>
    <w:next w:val="Normal"/>
    <w:link w:val="Rubrik2Char"/>
    <w:uiPriority w:val="9"/>
    <w:unhideWhenUsed/>
    <w:qFormat/>
    <w:rsid w:val="001F4AB2"/>
    <w:pPr>
      <w:keepNext/>
      <w:keepLines/>
      <w:spacing w:before="40" w:after="0"/>
      <w:outlineLvl w:val="1"/>
    </w:pPr>
    <w:rPr>
      <w:rFonts w:asciiTheme="majorHAnsi" w:eastAsiaTheme="majorEastAsia" w:hAnsiTheme="majorHAnsi" w:cstheme="majorBidi"/>
      <w:color w:val="A73202" w:themeColor="accent1" w:themeShade="BF"/>
      <w:sz w:val="26"/>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21636E"/>
    <w:rPr>
      <w:color w:val="808080"/>
    </w:rPr>
  </w:style>
  <w:style w:type="table" w:styleId="Tabellrutnt">
    <w:name w:val="Table Grid"/>
    <w:basedOn w:val="Normaltabell"/>
    <w:uiPriority w:val="39"/>
    <w:rsid w:val="00D11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link w:val="SidhuvudChar"/>
    <w:uiPriority w:val="99"/>
    <w:unhideWhenUsed/>
    <w:rsid w:val="00D11A03"/>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D11A03"/>
  </w:style>
  <w:style w:type="paragraph" w:styleId="Sidfot">
    <w:name w:val="footer"/>
    <w:basedOn w:val="Normal"/>
    <w:link w:val="SidfotChar"/>
    <w:uiPriority w:val="99"/>
    <w:unhideWhenUsed/>
    <w:rsid w:val="00D11A03"/>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D11A03"/>
  </w:style>
  <w:style w:type="character" w:styleId="Betoning">
    <w:name w:val="Emphasis"/>
    <w:basedOn w:val="Standardstycketeckensnitt"/>
    <w:uiPriority w:val="20"/>
    <w:qFormat/>
    <w:rsid w:val="008B2DB6"/>
    <w:rPr>
      <w:i w:val="0"/>
      <w:iCs/>
    </w:rPr>
  </w:style>
  <w:style w:type="paragraph" w:styleId="Ingetavstnd">
    <w:name w:val="No Spacing"/>
    <w:link w:val="IngetavstndChar"/>
    <w:uiPriority w:val="1"/>
    <w:qFormat/>
    <w:rsid w:val="009829DC"/>
    <w:pPr>
      <w:spacing w:after="0" w:line="240" w:lineRule="auto"/>
    </w:pPr>
  </w:style>
  <w:style w:type="character" w:customStyle="1" w:styleId="ifylldText">
    <w:name w:val="ifylldText"/>
    <w:basedOn w:val="Standardstycketeckensnitt"/>
    <w:uiPriority w:val="1"/>
    <w:rsid w:val="0097290D"/>
    <w:rPr>
      <w:rFonts w:ascii="Garamond" w:hAnsi="Garamond"/>
      <w:sz w:val="24"/>
    </w:rPr>
  </w:style>
  <w:style w:type="character" w:customStyle="1" w:styleId="Rubrik1Char">
    <w:name w:val="Rubrik 1 Char"/>
    <w:basedOn w:val="Standardstycketeckensnitt"/>
    <w:link w:val="Rubrik1"/>
    <w:uiPriority w:val="9"/>
    <w:rsid w:val="001F4AB2"/>
    <w:rPr>
      <w:b/>
      <w:bCs/>
      <w:color w:val="A73202" w:themeColor="accent1" w:themeShade="BF"/>
      <w:sz w:val="44"/>
      <w:szCs w:val="44"/>
    </w:rPr>
  </w:style>
  <w:style w:type="character" w:customStyle="1" w:styleId="Rubrik2Char">
    <w:name w:val="Rubrik 2 Char"/>
    <w:basedOn w:val="Standardstycketeckensnitt"/>
    <w:link w:val="Rubrik2"/>
    <w:uiPriority w:val="9"/>
    <w:rsid w:val="001F4AB2"/>
    <w:rPr>
      <w:rFonts w:asciiTheme="majorHAnsi" w:eastAsiaTheme="majorEastAsia" w:hAnsiTheme="majorHAnsi" w:cstheme="majorBidi"/>
      <w:color w:val="A73202" w:themeColor="accent1" w:themeShade="BF"/>
      <w:sz w:val="26"/>
      <w:szCs w:val="26"/>
    </w:rPr>
  </w:style>
  <w:style w:type="character" w:styleId="Diskretbetoning">
    <w:name w:val="Subtle Emphasis"/>
    <w:basedOn w:val="Standardstycketeckensnitt"/>
    <w:uiPriority w:val="19"/>
    <w:qFormat/>
    <w:rsid w:val="00A577FC"/>
    <w:rPr>
      <w:rFonts w:asciiTheme="minorHAnsi" w:hAnsiTheme="minorHAnsi"/>
      <w:i w:val="0"/>
      <w:iCs/>
      <w:color w:val="000000" w:themeColor="text1"/>
    </w:rPr>
  </w:style>
  <w:style w:type="paragraph" w:customStyle="1" w:styleId="Doldstdtext">
    <w:name w:val="Dold stödtext"/>
    <w:basedOn w:val="Ingetavstnd"/>
    <w:link w:val="DoldstdtextChar"/>
    <w:qFormat/>
    <w:rsid w:val="00C76E4E"/>
    <w:rPr>
      <w:i/>
      <w:iCs/>
      <w:vanish/>
      <w:color w:val="007167" w:themeColor="accent3"/>
      <w:sz w:val="18"/>
    </w:rPr>
  </w:style>
  <w:style w:type="character" w:customStyle="1" w:styleId="IngetavstndChar">
    <w:name w:val="Inget avstånd Char"/>
    <w:basedOn w:val="Standardstycketeckensnitt"/>
    <w:link w:val="Ingetavstnd"/>
    <w:uiPriority w:val="1"/>
    <w:rsid w:val="004D2D66"/>
  </w:style>
  <w:style w:type="character" w:customStyle="1" w:styleId="DoldstdtextChar">
    <w:name w:val="Dold stödtext Char"/>
    <w:basedOn w:val="IngetavstndChar"/>
    <w:link w:val="Doldstdtext"/>
    <w:rsid w:val="00C76E4E"/>
    <w:rPr>
      <w:i/>
      <w:iCs/>
      <w:vanish/>
      <w:color w:val="007167" w:themeColor="accent3"/>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545510">
      <w:bodyDiv w:val="1"/>
      <w:marLeft w:val="0"/>
      <w:marRight w:val="0"/>
      <w:marTop w:val="0"/>
      <w:marBottom w:val="0"/>
      <w:divBdr>
        <w:top w:val="none" w:sz="0" w:space="0" w:color="auto"/>
        <w:left w:val="none" w:sz="0" w:space="0" w:color="auto"/>
        <w:bottom w:val="none" w:sz="0" w:space="0" w:color="auto"/>
        <w:right w:val="none" w:sz="0" w:space="0" w:color="auto"/>
      </w:divBdr>
    </w:div>
    <w:div w:id="131884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9C52E2551164B31AAF50FCCEC1E71C5"/>
        <w:category>
          <w:name w:val="Allmänt"/>
          <w:gallery w:val="placeholder"/>
        </w:category>
        <w:types>
          <w:type w:val="bbPlcHdr"/>
        </w:types>
        <w:behaviors>
          <w:behavior w:val="content"/>
        </w:behaviors>
        <w:guid w:val="{953ED2E8-6ADB-4EF7-A3D9-57AE9F0E3EC7}"/>
      </w:docPartPr>
      <w:docPartBody>
        <w:p w:rsidR="004934E0" w:rsidRDefault="00873FA1">
          <w:pPr>
            <w:pStyle w:val="09C52E2551164B31AAF50FCCEC1E71C5"/>
          </w:pPr>
          <w:r w:rsidRPr="00C12483">
            <w:t>Ange projektförslagets namn</w:t>
          </w:r>
        </w:p>
      </w:docPartBody>
    </w:docPart>
    <w:docPart>
      <w:docPartPr>
        <w:name w:val="F2497F9923884E41B3F123414EFD9F84"/>
        <w:category>
          <w:name w:val="Allmänt"/>
          <w:gallery w:val="placeholder"/>
        </w:category>
        <w:types>
          <w:type w:val="bbPlcHdr"/>
        </w:types>
        <w:behaviors>
          <w:behavior w:val="content"/>
        </w:behaviors>
        <w:guid w:val="{BF009FAE-382B-429E-B410-CD25BF0DC600}"/>
      </w:docPartPr>
      <w:docPartBody>
        <w:p w:rsidR="004934E0" w:rsidRDefault="00873FA1" w:rsidP="00873FA1">
          <w:pPr>
            <w:pStyle w:val="F2497F9923884E41B3F123414EFD9F84"/>
          </w:pPr>
          <w:r w:rsidRPr="009B00FD">
            <w:rPr>
              <w:rStyle w:val="Platshllartext"/>
              <w:color w:val="000000" w:themeColor="text1"/>
            </w:rPr>
            <w:t>Skriv här…</w:t>
          </w:r>
        </w:p>
      </w:docPartBody>
    </w:docPart>
    <w:docPart>
      <w:docPartPr>
        <w:name w:val="6FC608A47C4044B6B60716DB89410F4E"/>
        <w:category>
          <w:name w:val="Allmänt"/>
          <w:gallery w:val="placeholder"/>
        </w:category>
        <w:types>
          <w:type w:val="bbPlcHdr"/>
        </w:types>
        <w:behaviors>
          <w:behavior w:val="content"/>
        </w:behaviors>
        <w:guid w:val="{5709AFAC-2351-45F8-B760-46D51B5991D5}"/>
      </w:docPartPr>
      <w:docPartBody>
        <w:p w:rsidR="004934E0" w:rsidRDefault="00873FA1" w:rsidP="00873FA1">
          <w:pPr>
            <w:pStyle w:val="6FC608A47C4044B6B60716DB89410F4E"/>
          </w:pPr>
          <w:r w:rsidRPr="009B00FD">
            <w:rPr>
              <w:rStyle w:val="Platshllartext"/>
              <w:color w:val="000000" w:themeColor="text1"/>
            </w:rPr>
            <w:t>Skriv här…</w:t>
          </w:r>
        </w:p>
      </w:docPartBody>
    </w:docPart>
    <w:docPart>
      <w:docPartPr>
        <w:name w:val="D713AEF85EBB4887AB45B88E4F0344D0"/>
        <w:category>
          <w:name w:val="Allmänt"/>
          <w:gallery w:val="placeholder"/>
        </w:category>
        <w:types>
          <w:type w:val="bbPlcHdr"/>
        </w:types>
        <w:behaviors>
          <w:behavior w:val="content"/>
        </w:behaviors>
        <w:guid w:val="{9D60DA55-601C-4D57-98E9-0BAFD77B137C}"/>
      </w:docPartPr>
      <w:docPartBody>
        <w:p w:rsidR="004934E0" w:rsidRDefault="00873FA1" w:rsidP="00873FA1">
          <w:pPr>
            <w:pStyle w:val="D713AEF85EBB4887AB45B88E4F0344D0"/>
          </w:pPr>
          <w:r w:rsidRPr="009B00FD">
            <w:rPr>
              <w:rStyle w:val="Platshllartext"/>
              <w:color w:val="000000" w:themeColor="text1"/>
            </w:rPr>
            <w:t>Skriv här…</w:t>
          </w:r>
        </w:p>
      </w:docPartBody>
    </w:docPart>
    <w:docPart>
      <w:docPartPr>
        <w:name w:val="4EA004FE011346EFB4CB8F02ED8457C4"/>
        <w:category>
          <w:name w:val="Allmänt"/>
          <w:gallery w:val="placeholder"/>
        </w:category>
        <w:types>
          <w:type w:val="bbPlcHdr"/>
        </w:types>
        <w:behaviors>
          <w:behavior w:val="content"/>
        </w:behaviors>
        <w:guid w:val="{983A0BCD-8C66-477D-818F-C75A135D0743}"/>
      </w:docPartPr>
      <w:docPartBody>
        <w:p w:rsidR="004934E0" w:rsidRDefault="00873FA1" w:rsidP="00873FA1">
          <w:pPr>
            <w:pStyle w:val="4EA004FE011346EFB4CB8F02ED8457C4"/>
          </w:pPr>
          <w:r w:rsidRPr="009B00FD">
            <w:rPr>
              <w:rStyle w:val="Platshllartext"/>
              <w:color w:val="000000" w:themeColor="text1"/>
            </w:rPr>
            <w:t>Skriv här…</w:t>
          </w:r>
        </w:p>
      </w:docPartBody>
    </w:docPart>
    <w:docPart>
      <w:docPartPr>
        <w:name w:val="F78F32DC3A3C430D9DF4EBE80371A494"/>
        <w:category>
          <w:name w:val="Allmänt"/>
          <w:gallery w:val="placeholder"/>
        </w:category>
        <w:types>
          <w:type w:val="bbPlcHdr"/>
        </w:types>
        <w:behaviors>
          <w:behavior w:val="content"/>
        </w:behaviors>
        <w:guid w:val="{06BC9B99-1B63-4F35-9B8F-8730259DABA6}"/>
      </w:docPartPr>
      <w:docPartBody>
        <w:p w:rsidR="004934E0" w:rsidRDefault="00873FA1" w:rsidP="00873FA1">
          <w:pPr>
            <w:pStyle w:val="F78F32DC3A3C430D9DF4EBE80371A494"/>
          </w:pPr>
          <w:r w:rsidRPr="009B00FD">
            <w:rPr>
              <w:rStyle w:val="Platshllartext"/>
              <w:color w:val="000000" w:themeColor="text1"/>
            </w:rPr>
            <w:t>Skriv här…</w:t>
          </w:r>
        </w:p>
      </w:docPartBody>
    </w:docPart>
    <w:docPart>
      <w:docPartPr>
        <w:name w:val="1D35F842C10A41299E5AC59E71B4A6FB"/>
        <w:category>
          <w:name w:val="Allmänt"/>
          <w:gallery w:val="placeholder"/>
        </w:category>
        <w:types>
          <w:type w:val="bbPlcHdr"/>
        </w:types>
        <w:behaviors>
          <w:behavior w:val="content"/>
        </w:behaviors>
        <w:guid w:val="{47976354-5997-4F2B-98C8-7D37C57E1281}"/>
      </w:docPartPr>
      <w:docPartBody>
        <w:p w:rsidR="004934E0" w:rsidRDefault="00873FA1" w:rsidP="00873FA1">
          <w:pPr>
            <w:pStyle w:val="1D35F842C10A41299E5AC59E71B4A6FB"/>
          </w:pPr>
          <w:r w:rsidRPr="009B00FD">
            <w:rPr>
              <w:rStyle w:val="Platshllartext"/>
              <w:color w:val="000000" w:themeColor="text1"/>
            </w:rPr>
            <w:t>Skriv här…</w:t>
          </w:r>
        </w:p>
      </w:docPartBody>
    </w:docPart>
    <w:docPart>
      <w:docPartPr>
        <w:name w:val="6F86F88933C34C0C929D87B5B11200FC"/>
        <w:category>
          <w:name w:val="Allmänt"/>
          <w:gallery w:val="placeholder"/>
        </w:category>
        <w:types>
          <w:type w:val="bbPlcHdr"/>
        </w:types>
        <w:behaviors>
          <w:behavior w:val="content"/>
        </w:behaviors>
        <w:guid w:val="{1DC4F673-E2C7-42BA-9B79-E66CD9E8289B}"/>
      </w:docPartPr>
      <w:docPartBody>
        <w:p w:rsidR="004934E0" w:rsidRDefault="00873FA1" w:rsidP="00873FA1">
          <w:pPr>
            <w:pStyle w:val="6F86F88933C34C0C929D87B5B11200FC"/>
          </w:pPr>
          <w:r w:rsidRPr="009B00FD">
            <w:rPr>
              <w:rStyle w:val="Platshllartext"/>
              <w:color w:val="000000" w:themeColor="text1"/>
            </w:rPr>
            <w:t>Skriv här…</w:t>
          </w:r>
        </w:p>
      </w:docPartBody>
    </w:docPart>
    <w:docPart>
      <w:docPartPr>
        <w:name w:val="FBEEFD9F06B648CA9AB5B0F4FCFD8D2F"/>
        <w:category>
          <w:name w:val="Allmänt"/>
          <w:gallery w:val="placeholder"/>
        </w:category>
        <w:types>
          <w:type w:val="bbPlcHdr"/>
        </w:types>
        <w:behaviors>
          <w:behavior w:val="content"/>
        </w:behaviors>
        <w:guid w:val="{FEEC235D-AA7C-4C57-9D07-4922DD9DF1CF}"/>
      </w:docPartPr>
      <w:docPartBody>
        <w:p w:rsidR="004934E0" w:rsidRDefault="00873FA1" w:rsidP="00873FA1">
          <w:pPr>
            <w:pStyle w:val="FBEEFD9F06B648CA9AB5B0F4FCFD8D2F"/>
          </w:pPr>
          <w:r w:rsidRPr="009B00FD">
            <w:rPr>
              <w:rStyle w:val="Platshllartext"/>
              <w:color w:val="000000" w:themeColor="text1"/>
            </w:rPr>
            <w:t>Skriv här…</w:t>
          </w:r>
        </w:p>
      </w:docPartBody>
    </w:docPart>
    <w:docPart>
      <w:docPartPr>
        <w:name w:val="D7B69D75FE9840E18887E1EEF726C529"/>
        <w:category>
          <w:name w:val="Allmänt"/>
          <w:gallery w:val="placeholder"/>
        </w:category>
        <w:types>
          <w:type w:val="bbPlcHdr"/>
        </w:types>
        <w:behaviors>
          <w:behavior w:val="content"/>
        </w:behaviors>
        <w:guid w:val="{C91A2C60-F3D6-4987-93F7-B9523B462ABB}"/>
      </w:docPartPr>
      <w:docPartBody>
        <w:p w:rsidR="004934E0" w:rsidRDefault="00873FA1" w:rsidP="00873FA1">
          <w:pPr>
            <w:pStyle w:val="D7B69D75FE9840E18887E1EEF726C529"/>
          </w:pPr>
          <w:r w:rsidRPr="009B00FD">
            <w:rPr>
              <w:rStyle w:val="Platshllartext"/>
              <w:color w:val="000000" w:themeColor="text1"/>
            </w:rPr>
            <w:t>Skriv här…</w:t>
          </w:r>
        </w:p>
      </w:docPartBody>
    </w:docPart>
    <w:docPart>
      <w:docPartPr>
        <w:name w:val="A5047DA9CA9F4EA79AE0754082C785A6"/>
        <w:category>
          <w:name w:val="Allmänt"/>
          <w:gallery w:val="placeholder"/>
        </w:category>
        <w:types>
          <w:type w:val="bbPlcHdr"/>
        </w:types>
        <w:behaviors>
          <w:behavior w:val="content"/>
        </w:behaviors>
        <w:guid w:val="{FCF4CC1E-9865-4770-A1BC-695F874F247C}"/>
      </w:docPartPr>
      <w:docPartBody>
        <w:p w:rsidR="004934E0" w:rsidRDefault="00873FA1" w:rsidP="00873FA1">
          <w:pPr>
            <w:pStyle w:val="A5047DA9CA9F4EA79AE0754082C785A6"/>
          </w:pPr>
          <w:r w:rsidRPr="009B00FD">
            <w:rPr>
              <w:rStyle w:val="Platshllartext"/>
              <w:color w:val="000000" w:themeColor="text1"/>
            </w:rPr>
            <w:t>Skriv här…</w:t>
          </w:r>
        </w:p>
      </w:docPartBody>
    </w:docPart>
    <w:docPart>
      <w:docPartPr>
        <w:name w:val="5444B4E756054B8BB210B009D767EAA3"/>
        <w:category>
          <w:name w:val="Allmänt"/>
          <w:gallery w:val="placeholder"/>
        </w:category>
        <w:types>
          <w:type w:val="bbPlcHdr"/>
        </w:types>
        <w:behaviors>
          <w:behavior w:val="content"/>
        </w:behaviors>
        <w:guid w:val="{4AB2A989-73FA-41A4-9856-BC65F3B46493}"/>
      </w:docPartPr>
      <w:docPartBody>
        <w:p w:rsidR="004934E0" w:rsidRDefault="00873FA1" w:rsidP="00873FA1">
          <w:pPr>
            <w:pStyle w:val="5444B4E756054B8BB210B009D767EAA3"/>
          </w:pPr>
          <w:r w:rsidRPr="009B00FD">
            <w:rPr>
              <w:rStyle w:val="Platshllartext"/>
              <w:color w:val="000000" w:themeColor="text1"/>
            </w:rPr>
            <w:t>Skriv här…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FA1"/>
    <w:rsid w:val="004934E0"/>
    <w:rsid w:val="00873FA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09C52E2551164B31AAF50FCCEC1E71C5">
    <w:name w:val="09C52E2551164B31AAF50FCCEC1E71C5"/>
  </w:style>
  <w:style w:type="character" w:styleId="Betoning">
    <w:name w:val="Emphasis"/>
    <w:basedOn w:val="Standardstycketeckensnitt"/>
    <w:uiPriority w:val="20"/>
    <w:qFormat/>
    <w:rsid w:val="00873FA1"/>
    <w:rPr>
      <w:i w:val="0"/>
      <w:iCs/>
    </w:rPr>
  </w:style>
  <w:style w:type="paragraph" w:customStyle="1" w:styleId="F2497F9923884E41B3F123414EFD9F84">
    <w:name w:val="F2497F9923884E41B3F123414EFD9F84"/>
    <w:rsid w:val="00873FA1"/>
    <w:pPr>
      <w:spacing w:after="0" w:line="240" w:lineRule="auto"/>
    </w:pPr>
    <w:rPr>
      <w:rFonts w:eastAsiaTheme="minorHAnsi"/>
      <w:lang w:eastAsia="en-US"/>
    </w:rPr>
  </w:style>
  <w:style w:type="paragraph" w:customStyle="1" w:styleId="6FC608A47C4044B6B60716DB89410F4E">
    <w:name w:val="6FC608A47C4044B6B60716DB89410F4E"/>
    <w:rsid w:val="00873FA1"/>
    <w:pPr>
      <w:spacing w:after="0" w:line="240" w:lineRule="auto"/>
    </w:pPr>
    <w:rPr>
      <w:rFonts w:eastAsiaTheme="minorHAnsi"/>
      <w:lang w:eastAsia="en-US"/>
    </w:rPr>
  </w:style>
  <w:style w:type="paragraph" w:customStyle="1" w:styleId="D713AEF85EBB4887AB45B88E4F0344D0">
    <w:name w:val="D713AEF85EBB4887AB45B88E4F0344D0"/>
    <w:rsid w:val="00873FA1"/>
    <w:pPr>
      <w:spacing w:after="0" w:line="240" w:lineRule="auto"/>
    </w:pPr>
    <w:rPr>
      <w:rFonts w:eastAsiaTheme="minorHAnsi"/>
      <w:lang w:eastAsia="en-US"/>
    </w:rPr>
  </w:style>
  <w:style w:type="character" w:styleId="Platshllartext">
    <w:name w:val="Placeholder Text"/>
    <w:basedOn w:val="Standardstycketeckensnitt"/>
    <w:uiPriority w:val="99"/>
    <w:semiHidden/>
    <w:rsid w:val="00873FA1"/>
    <w:rPr>
      <w:color w:val="808080"/>
    </w:rPr>
  </w:style>
  <w:style w:type="paragraph" w:customStyle="1" w:styleId="4EA004FE011346EFB4CB8F02ED8457C4">
    <w:name w:val="4EA004FE011346EFB4CB8F02ED8457C4"/>
    <w:rsid w:val="00873FA1"/>
    <w:pPr>
      <w:spacing w:after="0" w:line="240" w:lineRule="auto"/>
    </w:pPr>
    <w:rPr>
      <w:rFonts w:eastAsiaTheme="minorHAnsi"/>
      <w:lang w:eastAsia="en-US"/>
    </w:rPr>
  </w:style>
  <w:style w:type="paragraph" w:customStyle="1" w:styleId="F78F32DC3A3C430D9DF4EBE80371A494">
    <w:name w:val="F78F32DC3A3C430D9DF4EBE80371A494"/>
    <w:rsid w:val="00873FA1"/>
    <w:pPr>
      <w:spacing w:after="0" w:line="240" w:lineRule="auto"/>
    </w:pPr>
    <w:rPr>
      <w:rFonts w:eastAsiaTheme="minorHAnsi"/>
      <w:lang w:eastAsia="en-US"/>
    </w:rPr>
  </w:style>
  <w:style w:type="paragraph" w:customStyle="1" w:styleId="1D35F842C10A41299E5AC59E71B4A6FB">
    <w:name w:val="1D35F842C10A41299E5AC59E71B4A6FB"/>
    <w:rsid w:val="00873FA1"/>
    <w:pPr>
      <w:spacing w:after="0" w:line="240" w:lineRule="auto"/>
    </w:pPr>
    <w:rPr>
      <w:rFonts w:eastAsiaTheme="minorHAnsi"/>
      <w:lang w:eastAsia="en-US"/>
    </w:rPr>
  </w:style>
  <w:style w:type="paragraph" w:customStyle="1" w:styleId="6F86F88933C34C0C929D87B5B11200FC">
    <w:name w:val="6F86F88933C34C0C929D87B5B11200FC"/>
    <w:rsid w:val="00873FA1"/>
    <w:rPr>
      <w:rFonts w:eastAsiaTheme="minorHAnsi"/>
      <w:lang w:eastAsia="en-US"/>
    </w:rPr>
  </w:style>
  <w:style w:type="paragraph" w:customStyle="1" w:styleId="FBEEFD9F06B648CA9AB5B0F4FCFD8D2F">
    <w:name w:val="FBEEFD9F06B648CA9AB5B0F4FCFD8D2F"/>
    <w:rsid w:val="00873FA1"/>
    <w:rPr>
      <w:rFonts w:eastAsiaTheme="minorHAnsi"/>
      <w:lang w:eastAsia="en-US"/>
    </w:rPr>
  </w:style>
  <w:style w:type="paragraph" w:customStyle="1" w:styleId="D7B69D75FE9840E18887E1EEF726C529">
    <w:name w:val="D7B69D75FE9840E18887E1EEF726C529"/>
    <w:rsid w:val="00873FA1"/>
    <w:rPr>
      <w:rFonts w:eastAsiaTheme="minorHAnsi"/>
      <w:lang w:eastAsia="en-US"/>
    </w:rPr>
  </w:style>
  <w:style w:type="paragraph" w:customStyle="1" w:styleId="A5047DA9CA9F4EA79AE0754082C785A6">
    <w:name w:val="A5047DA9CA9F4EA79AE0754082C785A6"/>
    <w:rsid w:val="00873FA1"/>
    <w:rPr>
      <w:rFonts w:eastAsiaTheme="minorHAnsi"/>
      <w:lang w:eastAsia="en-US"/>
    </w:rPr>
  </w:style>
  <w:style w:type="paragraph" w:customStyle="1" w:styleId="5444B4E756054B8BB210B009D767EAA3">
    <w:name w:val="5444B4E756054B8BB210B009D767EAA3"/>
    <w:rsid w:val="00873FA1"/>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tema">
  <a:themeElements>
    <a:clrScheme name="FMV">
      <a:dk1>
        <a:sysClr val="windowText" lastClr="000000"/>
      </a:dk1>
      <a:lt1>
        <a:sysClr val="window" lastClr="FFFFFF"/>
      </a:lt1>
      <a:dk2>
        <a:srgbClr val="57584F"/>
      </a:dk2>
      <a:lt2>
        <a:srgbClr val="E7E6E6"/>
      </a:lt2>
      <a:accent1>
        <a:srgbClr val="E04403"/>
      </a:accent1>
      <a:accent2>
        <a:srgbClr val="FFDD00"/>
      </a:accent2>
      <a:accent3>
        <a:srgbClr val="007167"/>
      </a:accent3>
      <a:accent4>
        <a:srgbClr val="484B43"/>
      </a:accent4>
      <a:accent5>
        <a:srgbClr val="B6B9B1"/>
      </a:accent5>
      <a:accent6>
        <a:srgbClr val="1C1E1C"/>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4E75BDF138F5E44CB636ED8697640294" ma:contentTypeVersion="2" ma:contentTypeDescription="Skapa ett nytt dokument." ma:contentTypeScope="" ma:versionID="e0d6b14ac13e986151adbb933e2959a3">
  <xsd:schema xmlns:xsd="http://www.w3.org/2001/XMLSchema" xmlns:xs="http://www.w3.org/2001/XMLSchema" xmlns:p="http://schemas.microsoft.com/office/2006/metadata/properties" xmlns:ns2="e57f57f1-bfba-4d3f-ad07-457f8f635994" targetNamespace="http://schemas.microsoft.com/office/2006/metadata/properties" ma:root="true" ma:fieldsID="40d34570a58a769123c6e93d39c3b3da" ns2:_="">
    <xsd:import namespace="e57f57f1-bfba-4d3f-ad07-457f8f635994"/>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7f57f1-bfba-4d3f-ad07-457f8f635994" elementFormDefault="qualified">
    <xsd:import namespace="http://schemas.microsoft.com/office/2006/documentManagement/types"/>
    <xsd:import namespace="http://schemas.microsoft.com/office/infopath/2007/PartnerControls"/>
    <xsd:element name="SharedWithUsers" ma:index="8"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lat med informa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E59BD8-0748-4F0A-BE1C-10432B87741A}">
  <ds:schemaRefs>
    <ds:schemaRef ds:uri="http://schemas.microsoft.com/office/2006/documentManagement/types"/>
    <ds:schemaRef ds:uri="http://purl.org/dc/terms/"/>
    <ds:schemaRef ds:uri="http://purl.org/dc/elements/1.1/"/>
    <ds:schemaRef ds:uri="http://purl.org/dc/dcmitype/"/>
    <ds:schemaRef ds:uri="http://schemas.microsoft.com/office/2006/metadata/properties"/>
    <ds:schemaRef ds:uri="http://schemas.microsoft.com/office/infopath/2007/PartnerControls"/>
    <ds:schemaRef ds:uri="http://schemas.openxmlformats.org/package/2006/metadata/core-properties"/>
    <ds:schemaRef ds:uri="e57f57f1-bfba-4d3f-ad07-457f8f635994"/>
    <ds:schemaRef ds:uri="http://www.w3.org/XML/1998/namespace"/>
  </ds:schemaRefs>
</ds:datastoreItem>
</file>

<file path=customXml/itemProps2.xml><?xml version="1.0" encoding="utf-8"?>
<ds:datastoreItem xmlns:ds="http://schemas.openxmlformats.org/officeDocument/2006/customXml" ds:itemID="{57D4C9F1-31D2-480D-9BFE-3EDBB094F003}">
  <ds:schemaRefs>
    <ds:schemaRef ds:uri="http://schemas.openxmlformats.org/officeDocument/2006/bibliography"/>
  </ds:schemaRefs>
</ds:datastoreItem>
</file>

<file path=customXml/itemProps3.xml><?xml version="1.0" encoding="utf-8"?>
<ds:datastoreItem xmlns:ds="http://schemas.openxmlformats.org/officeDocument/2006/customXml" ds:itemID="{5A15EBB4-E1A5-475F-AC19-3512550AD9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7f57f1-bfba-4d3f-ad07-457f8f6359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AC99CB-75C6-4988-8D67-1AF683181B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TechDay%20-%20Mall%20ansökan</Template>
  <TotalTime>25</TotalTime>
  <Pages>2</Pages>
  <Words>274</Words>
  <Characters>1455</Characters>
  <Application>Microsoft Office Word</Application>
  <DocSecurity>0</DocSecurity>
  <Lines>12</Lines>
  <Paragraphs>3</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Larsson, Carl-Martin CNLA</dc:creator>
  <cp:keywords/>
  <dc:description/>
  <cp:lastModifiedBy>Larsson, Carl-Martin CNLA</cp:lastModifiedBy>
  <cp:revision>8</cp:revision>
  <dcterms:created xsi:type="dcterms:W3CDTF">2024-03-21T06:17:00Z</dcterms:created>
  <dcterms:modified xsi:type="dcterms:W3CDTF">2025-04-23T07:47:00Z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0x0101004E75BDF138F5E44CB636ED8697640294</vt:lpwstr>
  </property>
</Properties>
</file>